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F69" w:rsidRDefault="00425F69" w:rsidP="001A78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5C1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23pt">
            <v:imagedata r:id="rId5" o:title="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06C0">
        <w:rPr>
          <w:rFonts w:ascii="Times New Roman" w:hAnsi="Times New Roman" w:cs="Times New Roman"/>
          <w:b/>
          <w:bCs/>
          <w:sz w:val="24"/>
          <w:szCs w:val="24"/>
        </w:rPr>
        <w:t xml:space="preserve">План мероприятий по улучшению качества работы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 результатам проведения </w:t>
      </w:r>
    </w:p>
    <w:p w:rsidR="00425F69" w:rsidRDefault="00425F69" w:rsidP="001A78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2016</w:t>
      </w:r>
      <w:r w:rsidRPr="007206C0">
        <w:rPr>
          <w:rFonts w:ascii="Times New Roman" w:hAnsi="Times New Roman" w:cs="Times New Roman"/>
          <w:b/>
          <w:bCs/>
          <w:sz w:val="24"/>
          <w:szCs w:val="24"/>
        </w:rPr>
        <w:t xml:space="preserve"> году независимой оценки качества оказания услуг.</w:t>
      </w:r>
    </w:p>
    <w:p w:rsidR="00425F69" w:rsidRPr="007206C0" w:rsidRDefault="00425F69" w:rsidP="008020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МКДОУ Ницинский детский сад</w:t>
      </w: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15"/>
        <w:gridCol w:w="1818"/>
        <w:gridCol w:w="2127"/>
        <w:gridCol w:w="2126"/>
        <w:gridCol w:w="1417"/>
        <w:gridCol w:w="1559"/>
      </w:tblGrid>
      <w:tr w:rsidR="00425F69" w:rsidRPr="00B8149E" w:rsidTr="005666C7">
        <w:tc>
          <w:tcPr>
            <w:tcW w:w="1515" w:type="dxa"/>
          </w:tcPr>
          <w:p w:rsidR="00425F69" w:rsidRPr="00014F47" w:rsidRDefault="00425F69" w:rsidP="0052346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14F47">
              <w:rPr>
                <w:rFonts w:ascii="Times New Roman" w:hAnsi="Times New Roman" w:cs="Times New Roman"/>
                <w:b/>
                <w:bCs/>
              </w:rPr>
              <w:t>ДОУ</w:t>
            </w:r>
          </w:p>
        </w:tc>
        <w:tc>
          <w:tcPr>
            <w:tcW w:w="1818" w:type="dxa"/>
          </w:tcPr>
          <w:p w:rsidR="00425F69" w:rsidRPr="00014F47" w:rsidRDefault="00425F69" w:rsidP="00523464">
            <w:pPr>
              <w:pStyle w:val="ListParagraph"/>
              <w:spacing w:after="0" w:line="240" w:lineRule="auto"/>
              <w:ind w:left="0" w:right="-630"/>
              <w:rPr>
                <w:rFonts w:ascii="Times New Roman" w:hAnsi="Times New Roman" w:cs="Times New Roman"/>
                <w:b/>
                <w:bCs/>
              </w:rPr>
            </w:pPr>
            <w:r w:rsidRPr="00014F47">
              <w:rPr>
                <w:rFonts w:ascii="Times New Roman" w:hAnsi="Times New Roman" w:cs="Times New Roman"/>
                <w:b/>
                <w:bCs/>
              </w:rPr>
              <w:t>Название частного</w:t>
            </w:r>
          </w:p>
          <w:p w:rsidR="00425F69" w:rsidRPr="00014F47" w:rsidRDefault="00425F69" w:rsidP="00523464">
            <w:pPr>
              <w:pStyle w:val="ListParagraph"/>
              <w:spacing w:after="0" w:line="240" w:lineRule="auto"/>
              <w:ind w:left="0" w:right="-630"/>
              <w:rPr>
                <w:rFonts w:ascii="Times New Roman" w:hAnsi="Times New Roman" w:cs="Times New Roman"/>
                <w:b/>
                <w:bCs/>
              </w:rPr>
            </w:pPr>
            <w:r w:rsidRPr="00014F47">
              <w:rPr>
                <w:rFonts w:ascii="Times New Roman" w:hAnsi="Times New Roman" w:cs="Times New Roman"/>
                <w:b/>
                <w:bCs/>
              </w:rPr>
              <w:t xml:space="preserve"> рейтинга</w:t>
            </w:r>
          </w:p>
        </w:tc>
        <w:tc>
          <w:tcPr>
            <w:tcW w:w="2127" w:type="dxa"/>
          </w:tcPr>
          <w:p w:rsidR="00425F69" w:rsidRPr="00014F47" w:rsidRDefault="00425F69" w:rsidP="0052346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14F47">
              <w:rPr>
                <w:rFonts w:ascii="Times New Roman" w:hAnsi="Times New Roman" w:cs="Times New Roman"/>
                <w:b/>
                <w:bCs/>
              </w:rPr>
              <w:t>Предложения об улучшении условий деятельности</w:t>
            </w:r>
          </w:p>
        </w:tc>
        <w:tc>
          <w:tcPr>
            <w:tcW w:w="2126" w:type="dxa"/>
          </w:tcPr>
          <w:p w:rsidR="00425F69" w:rsidRPr="00014F47" w:rsidRDefault="00425F69" w:rsidP="0052346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14F47">
              <w:rPr>
                <w:rFonts w:ascii="Times New Roman" w:hAnsi="Times New Roman" w:cs="Times New Roman"/>
                <w:b/>
                <w:bCs/>
              </w:rPr>
              <w:t>Мероприятия по улучшению деятельности</w:t>
            </w:r>
          </w:p>
        </w:tc>
        <w:tc>
          <w:tcPr>
            <w:tcW w:w="1417" w:type="dxa"/>
          </w:tcPr>
          <w:p w:rsidR="00425F69" w:rsidRPr="00014F47" w:rsidRDefault="00425F69" w:rsidP="0052346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14F47">
              <w:rPr>
                <w:rFonts w:ascii="Times New Roman" w:hAnsi="Times New Roman" w:cs="Times New Roman"/>
                <w:b/>
                <w:bCs/>
              </w:rPr>
              <w:t>Сроки</w:t>
            </w:r>
          </w:p>
        </w:tc>
        <w:tc>
          <w:tcPr>
            <w:tcW w:w="1559" w:type="dxa"/>
          </w:tcPr>
          <w:p w:rsidR="00425F69" w:rsidRPr="00014F47" w:rsidRDefault="00425F69" w:rsidP="0052346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014F47">
              <w:rPr>
                <w:rFonts w:ascii="Times New Roman" w:hAnsi="Times New Roman" w:cs="Times New Roman"/>
                <w:b/>
                <w:bCs/>
              </w:rPr>
              <w:t>Ответственные</w:t>
            </w:r>
          </w:p>
        </w:tc>
      </w:tr>
      <w:tr w:rsidR="00425F69" w:rsidRPr="00B8149E" w:rsidTr="005666C7">
        <w:tc>
          <w:tcPr>
            <w:tcW w:w="1515" w:type="dxa"/>
          </w:tcPr>
          <w:p w:rsidR="00425F69" w:rsidRPr="008020CC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20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МКДОУ Ницинский детский сад</w:t>
            </w:r>
          </w:p>
        </w:tc>
        <w:tc>
          <w:tcPr>
            <w:tcW w:w="1818" w:type="dxa"/>
          </w:tcPr>
          <w:p w:rsidR="00425F69" w:rsidRPr="008020CC" w:rsidRDefault="00425F69" w:rsidP="001A785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0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«Открытость и доступность информации о дошкольных образовательных организациях»</w:t>
            </w:r>
          </w:p>
        </w:tc>
        <w:tc>
          <w:tcPr>
            <w:tcW w:w="2127" w:type="dxa"/>
          </w:tcPr>
          <w:p w:rsidR="00425F69" w:rsidRDefault="00425F69" w:rsidP="00636AEA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1.Актуализировать информацию на сайте ДОО</w:t>
            </w:r>
          </w:p>
          <w:p w:rsidR="00425F69" w:rsidRPr="00F4527A" w:rsidRDefault="00425F69" w:rsidP="001A785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5F69" w:rsidRDefault="00425F69" w:rsidP="00D1102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1.Заполнить странички педагогов на сайте .</w:t>
            </w:r>
          </w:p>
          <w:p w:rsidR="00425F69" w:rsidRDefault="00425F69" w:rsidP="00D1102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2.Установить версию для слабовидящих.</w:t>
            </w:r>
          </w:p>
          <w:p w:rsidR="00425F69" w:rsidRPr="00F4527A" w:rsidRDefault="00425F69" w:rsidP="00D1102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3.Презентовать сайт участникам образовательных отношений и образовательного сообщества</w:t>
            </w:r>
          </w:p>
        </w:tc>
        <w:tc>
          <w:tcPr>
            <w:tcW w:w="1417" w:type="dxa"/>
          </w:tcPr>
          <w:p w:rsidR="00425F69" w:rsidRPr="00F4527A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59" w:type="dxa"/>
          </w:tcPr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25F69" w:rsidRPr="00F4527A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425F69" w:rsidRPr="00B8149E" w:rsidTr="005666C7">
        <w:trPr>
          <w:trHeight w:val="2894"/>
        </w:trPr>
        <w:tc>
          <w:tcPr>
            <w:tcW w:w="1515" w:type="dxa"/>
          </w:tcPr>
          <w:p w:rsidR="00425F69" w:rsidRPr="008020CC" w:rsidRDefault="00425F69" w:rsidP="001A78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МКДОУ Ницин</w:t>
            </w:r>
            <w:r w:rsidRPr="008020CC">
              <w:rPr>
                <w:rFonts w:ascii="Times New Roman" w:hAnsi="Times New Roman" w:cs="Times New Roman"/>
                <w:sz w:val="24"/>
                <w:szCs w:val="24"/>
              </w:rPr>
              <w:t>ский детский сад</w:t>
            </w:r>
          </w:p>
        </w:tc>
        <w:tc>
          <w:tcPr>
            <w:tcW w:w="1818" w:type="dxa"/>
          </w:tcPr>
          <w:p w:rsidR="00425F69" w:rsidRPr="008020CC" w:rsidRDefault="00425F69" w:rsidP="001A78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0CC">
              <w:rPr>
                <w:rFonts w:ascii="Times New Roman" w:hAnsi="Times New Roman" w:cs="Times New Roman"/>
                <w:sz w:val="24"/>
                <w:szCs w:val="24"/>
              </w:rPr>
              <w:t>«Комфортность условий, в которых осуществляется образовательная деятельность»</w:t>
            </w:r>
          </w:p>
          <w:p w:rsidR="00425F69" w:rsidRPr="008020CC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25F69" w:rsidRDefault="00425F69" w:rsidP="00636AEA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0273F">
              <w:rPr>
                <w:rFonts w:ascii="Times New Roman" w:hAnsi="Times New Roman" w:cs="Times New Roman"/>
                <w:sz w:val="24"/>
                <w:szCs w:val="24"/>
              </w:rPr>
              <w:t>Улучшение условий для охраны жизни и здоровья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5F69" w:rsidRDefault="00425F69" w:rsidP="00636AEA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636AEA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Обеспечение полноценного сбалансированного питания детей.</w:t>
            </w:r>
          </w:p>
          <w:p w:rsidR="00425F69" w:rsidRDefault="00425F69" w:rsidP="00D1102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D1102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3.Разработать адаптационную программу для детей с ОВЗ</w:t>
            </w:r>
          </w:p>
          <w:p w:rsidR="00425F69" w:rsidRDefault="00425F69" w:rsidP="001A785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Pr="00D0273F" w:rsidRDefault="00425F69" w:rsidP="00BE58E0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5F69" w:rsidRDefault="00425F69" w:rsidP="00D30E3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1.Установить «Тревожную копку»</w:t>
            </w:r>
          </w:p>
          <w:p w:rsidR="00425F69" w:rsidRDefault="00425F69" w:rsidP="00D1102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D1102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.Приобрести в ДОУ компьютерную программу питания.</w:t>
            </w:r>
          </w:p>
          <w:p w:rsidR="00425F69" w:rsidRDefault="00425F69" w:rsidP="00D30E3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D30E3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3.Реализация адаптационной программы для детей с ОВЗ</w:t>
            </w:r>
          </w:p>
          <w:p w:rsidR="00425F69" w:rsidRPr="00F4527A" w:rsidRDefault="00425F69" w:rsidP="001A785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Pr="00F4527A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 годы</w:t>
            </w:r>
          </w:p>
        </w:tc>
        <w:tc>
          <w:tcPr>
            <w:tcW w:w="1559" w:type="dxa"/>
          </w:tcPr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425F69" w:rsidRPr="00F4527A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69" w:rsidRPr="00B8149E" w:rsidTr="00B81A06">
        <w:trPr>
          <w:trHeight w:val="144"/>
        </w:trPr>
        <w:tc>
          <w:tcPr>
            <w:tcW w:w="1515" w:type="dxa"/>
          </w:tcPr>
          <w:p w:rsidR="00425F69" w:rsidRPr="008020CC" w:rsidRDefault="00425F69" w:rsidP="001A78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0CC">
              <w:rPr>
                <w:rFonts w:ascii="Times New Roman" w:hAnsi="Times New Roman" w:cs="Times New Roman"/>
                <w:sz w:val="24"/>
                <w:szCs w:val="24"/>
              </w:rPr>
              <w:t>МКДОУ Нициский детский сад</w:t>
            </w:r>
          </w:p>
        </w:tc>
        <w:tc>
          <w:tcPr>
            <w:tcW w:w="1818" w:type="dxa"/>
          </w:tcPr>
          <w:p w:rsidR="00425F69" w:rsidRPr="008020CC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20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«Удовлетворенность получателей образовательных услуг качеством образовательной деятельности дошкольных образовательных организаций»</w:t>
            </w:r>
          </w:p>
        </w:tc>
        <w:tc>
          <w:tcPr>
            <w:tcW w:w="2127" w:type="dxa"/>
          </w:tcPr>
          <w:p w:rsidR="00425F69" w:rsidRDefault="00425F69" w:rsidP="00351C1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1.Улучшение материально технического и информационного обеспечения</w:t>
            </w:r>
          </w:p>
          <w:p w:rsidR="00425F69" w:rsidRDefault="00425F69" w:rsidP="00D11021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D11021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D11021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D11021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351C1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Pr="00F4527A" w:rsidRDefault="00425F69" w:rsidP="00351C1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2.Повысить имидж ДОО</w:t>
            </w:r>
          </w:p>
        </w:tc>
        <w:tc>
          <w:tcPr>
            <w:tcW w:w="2126" w:type="dxa"/>
          </w:tcPr>
          <w:p w:rsidR="00425F69" w:rsidRDefault="00425F69" w:rsidP="00D30E3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1.1.Приобретение наглядно –демонстративного материала.</w:t>
            </w:r>
          </w:p>
          <w:p w:rsidR="00425F69" w:rsidRDefault="00425F69" w:rsidP="00D30E3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1.2.Приобретение интерактивного оборудования (доска).</w:t>
            </w:r>
          </w:p>
          <w:p w:rsidR="00425F69" w:rsidRDefault="00425F69" w:rsidP="00D30E3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Pr="00F4527A" w:rsidRDefault="00425F69" w:rsidP="00AB2FDF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2.Презеентовать деятельность ДОО участникам образовательных отношений и образовательному сообществу.</w:t>
            </w:r>
            <w:bookmarkStart w:id="0" w:name="_GoBack"/>
            <w:bookmarkEnd w:id="0"/>
          </w:p>
        </w:tc>
        <w:tc>
          <w:tcPr>
            <w:tcW w:w="1417" w:type="dxa"/>
          </w:tcPr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  <w:p w:rsidR="00425F69" w:rsidRPr="00351C14" w:rsidRDefault="00425F69" w:rsidP="00351C14">
            <w:pPr>
              <w:rPr>
                <w:lang w:eastAsia="en-US"/>
              </w:rPr>
            </w:pPr>
          </w:p>
          <w:p w:rsidR="00425F69" w:rsidRPr="00351C14" w:rsidRDefault="00425F69" w:rsidP="00351C14">
            <w:pPr>
              <w:rPr>
                <w:lang w:eastAsia="en-US"/>
              </w:rPr>
            </w:pPr>
          </w:p>
          <w:p w:rsidR="00425F69" w:rsidRDefault="00425F69" w:rsidP="00351C14">
            <w:pPr>
              <w:rPr>
                <w:lang w:eastAsia="en-US"/>
              </w:rPr>
            </w:pPr>
          </w:p>
          <w:p w:rsidR="00425F69" w:rsidRPr="00351C14" w:rsidRDefault="00425F69" w:rsidP="00351C14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 годы</w:t>
            </w:r>
          </w:p>
        </w:tc>
        <w:tc>
          <w:tcPr>
            <w:tcW w:w="1559" w:type="dxa"/>
          </w:tcPr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351C1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25F69" w:rsidRPr="00F4527A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F69" w:rsidRPr="00B8149E" w:rsidTr="005666C7">
        <w:tc>
          <w:tcPr>
            <w:tcW w:w="1515" w:type="dxa"/>
          </w:tcPr>
          <w:p w:rsidR="00425F69" w:rsidRPr="008020CC" w:rsidRDefault="00425F69" w:rsidP="001A78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0CC">
              <w:rPr>
                <w:rFonts w:ascii="Times New Roman" w:hAnsi="Times New Roman" w:cs="Times New Roman"/>
                <w:sz w:val="24"/>
                <w:szCs w:val="24"/>
              </w:rPr>
              <w:t>МКДОУ Ницинский детский сад</w:t>
            </w:r>
          </w:p>
        </w:tc>
        <w:tc>
          <w:tcPr>
            <w:tcW w:w="1818" w:type="dxa"/>
          </w:tcPr>
          <w:p w:rsidR="00425F69" w:rsidRPr="008020CC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20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«Кадровые условия реализации образовательной программы дошкольного образования»</w:t>
            </w:r>
          </w:p>
        </w:tc>
        <w:tc>
          <w:tcPr>
            <w:tcW w:w="2127" w:type="dxa"/>
          </w:tcPr>
          <w:p w:rsidR="00425F69" w:rsidRDefault="00425F69" w:rsidP="00636AEA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1.Повышение квалификации педагогических работников в ДОУ</w:t>
            </w:r>
          </w:p>
          <w:p w:rsidR="00425F69" w:rsidRDefault="00425F69" w:rsidP="00636AEA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2.Использование педагогами инновационных технологий в образовательном процессе</w:t>
            </w:r>
          </w:p>
          <w:p w:rsidR="00425F69" w:rsidRDefault="00425F69" w:rsidP="001A785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Pr="00F4527A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Повышение качества результативности профессионального мастерства педагогов</w:t>
            </w:r>
          </w:p>
        </w:tc>
        <w:tc>
          <w:tcPr>
            <w:tcW w:w="2126" w:type="dxa"/>
          </w:tcPr>
          <w:p w:rsidR="00425F69" w:rsidRDefault="00425F69" w:rsidP="00D30E3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1.Выпонение плана аттестации.</w:t>
            </w:r>
          </w:p>
          <w:p w:rsidR="00425F69" w:rsidRDefault="00425F69" w:rsidP="00D30E3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D30E3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2.Выполнение плана прохождения КПК.</w:t>
            </w:r>
          </w:p>
          <w:p w:rsidR="00425F69" w:rsidRPr="00C503B1" w:rsidRDefault="00425F69" w:rsidP="00D30E3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 Мотивация педагогов на использование ИКТ технологий в образовательном процессе</w:t>
            </w:r>
          </w:p>
          <w:p w:rsidR="00425F69" w:rsidRDefault="00425F69" w:rsidP="00636AEA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2.2.Прохождение КПК по данной теме.</w:t>
            </w:r>
          </w:p>
          <w:p w:rsidR="00425F69" w:rsidRDefault="00425F69" w:rsidP="00636AEA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F69" w:rsidRDefault="00425F69" w:rsidP="00636AEA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3.Анализ деятельности педагогов.</w:t>
            </w:r>
          </w:p>
          <w:p w:rsidR="00425F69" w:rsidRPr="00F4527A" w:rsidRDefault="00425F69" w:rsidP="00636AEA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3.1.Повышение доли участия в конкурсах и конкурсных движениях.</w:t>
            </w:r>
          </w:p>
        </w:tc>
        <w:tc>
          <w:tcPr>
            <w:tcW w:w="1417" w:type="dxa"/>
          </w:tcPr>
          <w:p w:rsidR="00425F69" w:rsidRPr="00F4527A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2017-2018 учебный год</w:t>
            </w:r>
          </w:p>
        </w:tc>
        <w:tc>
          <w:tcPr>
            <w:tcW w:w="1559" w:type="dxa"/>
          </w:tcPr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25F69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425F69" w:rsidRPr="00F4527A" w:rsidRDefault="00425F69" w:rsidP="001A785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5F69" w:rsidRDefault="00425F69"/>
    <w:sectPr w:rsidR="00425F69" w:rsidSect="005666C7">
      <w:pgSz w:w="11906" w:h="16838"/>
      <w:pgMar w:top="1134" w:right="425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11F26"/>
    <w:multiLevelType w:val="hybridMultilevel"/>
    <w:tmpl w:val="37FC16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AC411C"/>
    <w:multiLevelType w:val="hybridMultilevel"/>
    <w:tmpl w:val="33A0DE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BAD1CDA"/>
    <w:multiLevelType w:val="hybridMultilevel"/>
    <w:tmpl w:val="1BB08A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A93319E"/>
    <w:multiLevelType w:val="hybridMultilevel"/>
    <w:tmpl w:val="81C27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61E12B6"/>
    <w:multiLevelType w:val="hybridMultilevel"/>
    <w:tmpl w:val="044C45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A356B4C"/>
    <w:multiLevelType w:val="hybridMultilevel"/>
    <w:tmpl w:val="DB087D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5BD42B2"/>
    <w:multiLevelType w:val="hybridMultilevel"/>
    <w:tmpl w:val="EDCAEA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CF51E48"/>
    <w:multiLevelType w:val="hybridMultilevel"/>
    <w:tmpl w:val="FDAC4F94"/>
    <w:lvl w:ilvl="0" w:tplc="CB86765A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7855"/>
    <w:rsid w:val="00014F47"/>
    <w:rsid w:val="00040C1F"/>
    <w:rsid w:val="000C4823"/>
    <w:rsid w:val="00115744"/>
    <w:rsid w:val="001A7855"/>
    <w:rsid w:val="001D6783"/>
    <w:rsid w:val="00213D45"/>
    <w:rsid w:val="00347EEA"/>
    <w:rsid w:val="00351C14"/>
    <w:rsid w:val="0037456B"/>
    <w:rsid w:val="003834C1"/>
    <w:rsid w:val="00425F69"/>
    <w:rsid w:val="00523464"/>
    <w:rsid w:val="005666C7"/>
    <w:rsid w:val="005F2BDB"/>
    <w:rsid w:val="00636AEA"/>
    <w:rsid w:val="007206C0"/>
    <w:rsid w:val="008020CC"/>
    <w:rsid w:val="008C525F"/>
    <w:rsid w:val="009255C1"/>
    <w:rsid w:val="00AB2FDF"/>
    <w:rsid w:val="00B8149E"/>
    <w:rsid w:val="00B81A06"/>
    <w:rsid w:val="00BE58E0"/>
    <w:rsid w:val="00BF38DB"/>
    <w:rsid w:val="00C503B1"/>
    <w:rsid w:val="00D0273F"/>
    <w:rsid w:val="00D11021"/>
    <w:rsid w:val="00D20D1E"/>
    <w:rsid w:val="00D30E35"/>
    <w:rsid w:val="00DC6184"/>
    <w:rsid w:val="00E21E37"/>
    <w:rsid w:val="00EC0A21"/>
    <w:rsid w:val="00F45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BDB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A7855"/>
    <w:pPr>
      <w:ind w:left="720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</TotalTime>
  <Pages>3</Pages>
  <Words>355</Words>
  <Characters>2027</Characters>
  <Application>Microsoft Office Outlook</Application>
  <DocSecurity>0</DocSecurity>
  <Lines>0</Lines>
  <Paragraphs>0</Paragraphs>
  <ScaleCrop>false</ScaleCrop>
  <Company>Ницинское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мероприятий по улучшению качества работы по результатам проведения </dc:title>
  <dc:subject/>
  <dc:creator>Дом</dc:creator>
  <cp:keywords/>
  <dc:description/>
  <cp:lastModifiedBy>бухгалтер</cp:lastModifiedBy>
  <cp:revision>9</cp:revision>
  <cp:lastPrinted>2016-12-08T06:55:00Z</cp:lastPrinted>
  <dcterms:created xsi:type="dcterms:W3CDTF">2016-12-07T11:24:00Z</dcterms:created>
  <dcterms:modified xsi:type="dcterms:W3CDTF">2019-03-18T10:20:00Z</dcterms:modified>
</cp:coreProperties>
</file>